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51B12" w14:textId="77777777" w:rsidR="00E4163E" w:rsidRDefault="005241CB">
      <w:pPr>
        <w:spacing w:line="579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</w:t>
      </w:r>
    </w:p>
    <w:p w14:paraId="342C7036" w14:textId="77777777" w:rsidR="00E4163E" w:rsidRDefault="00E4163E">
      <w:pPr>
        <w:spacing w:line="579" w:lineRule="exact"/>
        <w:ind w:firstLineChars="200" w:firstLine="632"/>
        <w:rPr>
          <w:rFonts w:hAnsiTheme="minorEastAsia"/>
        </w:rPr>
      </w:pPr>
    </w:p>
    <w:p w14:paraId="27D985F6" w14:textId="77777777" w:rsidR="00E4163E" w:rsidRDefault="005241CB">
      <w:pPr>
        <w:spacing w:line="579" w:lineRule="exact"/>
        <w:jc w:val="center"/>
        <w:rPr>
          <w:rFonts w:hAnsiTheme="minorEastAsia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  <w:lang w:bidi="ar"/>
        </w:rPr>
        <w:t>基层思想政治工作有关作品基本情况表</w:t>
      </w:r>
    </w:p>
    <w:p w14:paraId="5EF4E6A3" w14:textId="77777777" w:rsidR="00E4163E" w:rsidRDefault="00E4163E">
      <w:pPr>
        <w:spacing w:line="579" w:lineRule="exact"/>
        <w:ind w:firstLineChars="200" w:firstLine="632"/>
        <w:rPr>
          <w:rFonts w:hAnsiTheme="minorEastAsi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2439"/>
        <w:gridCol w:w="2540"/>
        <w:gridCol w:w="2151"/>
      </w:tblGrid>
      <w:tr w:rsidR="00E4163E" w14:paraId="198271E0" w14:textId="77777777">
        <w:trPr>
          <w:trHeight w:val="497"/>
          <w:jc w:val="center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E4DC" w14:textId="77777777" w:rsidR="00E4163E" w:rsidRDefault="005241CB">
            <w:pPr>
              <w:adjustRightInd w:val="0"/>
              <w:snapToGrid w:val="0"/>
              <w:spacing w:line="570" w:lineRule="exact"/>
              <w:jc w:val="center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7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8D078" w14:textId="77777777" w:rsidR="00E4163E" w:rsidRDefault="00E4163E">
            <w:pPr>
              <w:adjustRightInd w:val="0"/>
              <w:snapToGrid w:val="0"/>
              <w:spacing w:line="570" w:lineRule="exact"/>
              <w:rPr>
                <w:rFonts w:ascii="黑体" w:eastAsia="黑体" w:hAnsi="宋体" w:cs="黑体"/>
                <w:sz w:val="28"/>
                <w:szCs w:val="28"/>
              </w:rPr>
            </w:pPr>
          </w:p>
        </w:tc>
      </w:tr>
      <w:tr w:rsidR="00E4163E" w14:paraId="56F67A79" w14:textId="77777777">
        <w:trPr>
          <w:jc w:val="center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4F9A" w14:textId="77777777" w:rsidR="00E4163E" w:rsidRDefault="005241CB">
            <w:pPr>
              <w:adjustRightInd w:val="0"/>
              <w:snapToGrid w:val="0"/>
              <w:spacing w:line="570" w:lineRule="exact"/>
              <w:jc w:val="center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所属单位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5ADBE" w14:textId="77777777" w:rsidR="00E4163E" w:rsidRDefault="00E4163E">
            <w:pPr>
              <w:adjustRightInd w:val="0"/>
              <w:snapToGrid w:val="0"/>
              <w:spacing w:line="570" w:lineRule="exact"/>
              <w:rPr>
                <w:rFonts w:ascii="黑体" w:eastAsia="黑体" w:hAnsi="宋体" w:cs="黑体"/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5A52" w14:textId="77777777" w:rsidR="00E4163E" w:rsidRDefault="005241CB">
            <w:pPr>
              <w:adjustRightInd w:val="0"/>
              <w:snapToGrid w:val="0"/>
              <w:spacing w:line="570" w:lineRule="exact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</w:rPr>
              <w:t>联系人及联系方式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0BEDB" w14:textId="77777777" w:rsidR="00E4163E" w:rsidRDefault="00E4163E">
            <w:pPr>
              <w:adjustRightInd w:val="0"/>
              <w:snapToGrid w:val="0"/>
              <w:spacing w:line="570" w:lineRule="exact"/>
              <w:rPr>
                <w:rFonts w:ascii="黑体" w:eastAsia="黑体" w:hAnsi="宋体" w:cs="黑体"/>
                <w:sz w:val="28"/>
                <w:szCs w:val="28"/>
              </w:rPr>
            </w:pPr>
          </w:p>
        </w:tc>
      </w:tr>
      <w:tr w:rsidR="00E4163E" w14:paraId="5126BDF7" w14:textId="77777777">
        <w:trPr>
          <w:jc w:val="center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56686" w14:textId="77777777" w:rsidR="00E4163E" w:rsidRDefault="005241CB">
            <w:pPr>
              <w:adjustRightInd w:val="0"/>
              <w:snapToGrid w:val="0"/>
              <w:spacing w:line="570" w:lineRule="exact"/>
              <w:jc w:val="center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7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F21A" w14:textId="77777777" w:rsidR="00E4163E" w:rsidRDefault="005241CB">
            <w:pPr>
              <w:adjustRightInd w:val="0"/>
              <w:snapToGrid w:val="0"/>
              <w:spacing w:line="570" w:lineRule="exact"/>
              <w:jc w:val="center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Style w:val="a7"/>
                <w:rFonts w:hint="eastAsia"/>
                <w:i w:val="0"/>
                <w:iCs/>
                <w:color w:val="000000"/>
                <w:sz w:val="19"/>
                <w:szCs w:val="19"/>
                <w:shd w:val="clear" w:color="auto" w:fill="FFFFFF"/>
                <w:lang w:bidi="ar"/>
              </w:rPr>
              <w:sym w:font="Wingdings 2" w:char="00A3"/>
            </w:r>
            <w:r>
              <w:rPr>
                <w:rFonts w:hint="eastAsia"/>
                <w:iCs/>
                <w:color w:val="000000"/>
                <w:sz w:val="28"/>
                <w:szCs w:val="28"/>
                <w:lang w:bidi="ar"/>
              </w:rPr>
              <w:t>经验材料类</w:t>
            </w:r>
            <w:r>
              <w:rPr>
                <w:rFonts w:hint="eastAsia"/>
                <w:iCs/>
                <w:color w:val="00000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/>
                <w:iCs/>
                <w:color w:val="000000"/>
                <w:sz w:val="28"/>
                <w:szCs w:val="28"/>
                <w:lang w:bidi="ar"/>
              </w:rPr>
              <w:t xml:space="preserve">   </w:t>
            </w:r>
            <w:r>
              <w:rPr>
                <w:rStyle w:val="a7"/>
                <w:rFonts w:hint="eastAsia"/>
                <w:i w:val="0"/>
                <w:iCs/>
                <w:color w:val="000000"/>
                <w:sz w:val="19"/>
                <w:szCs w:val="19"/>
                <w:shd w:val="clear" w:color="auto" w:fill="FFFFFF"/>
                <w:lang w:bidi="ar"/>
              </w:rPr>
              <w:t>□</w:t>
            </w:r>
            <w:r>
              <w:rPr>
                <w:rFonts w:hint="eastAsia"/>
                <w:iCs/>
                <w:color w:val="000000"/>
                <w:sz w:val="28"/>
                <w:szCs w:val="28"/>
                <w:lang w:bidi="ar"/>
              </w:rPr>
              <w:t>短视频类</w:t>
            </w:r>
            <w:r>
              <w:rPr>
                <w:rFonts w:hint="eastAsia"/>
                <w:iCs/>
                <w:color w:val="00000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/>
                <w:iCs/>
                <w:color w:val="000000"/>
                <w:sz w:val="28"/>
                <w:szCs w:val="28"/>
                <w:lang w:bidi="ar"/>
              </w:rPr>
              <w:t xml:space="preserve">  </w:t>
            </w:r>
            <w:r>
              <w:rPr>
                <w:rStyle w:val="a7"/>
                <w:rFonts w:hint="eastAsia"/>
                <w:i w:val="0"/>
                <w:iCs/>
                <w:color w:val="000000"/>
                <w:sz w:val="19"/>
                <w:szCs w:val="19"/>
                <w:shd w:val="clear" w:color="auto" w:fill="FFFFFF"/>
                <w:lang w:bidi="ar"/>
              </w:rPr>
              <w:sym w:font="Wingdings 2" w:char="00A3"/>
            </w:r>
            <w:r>
              <w:rPr>
                <w:rFonts w:hint="eastAsia"/>
                <w:iCs/>
                <w:color w:val="000000"/>
                <w:sz w:val="28"/>
                <w:szCs w:val="28"/>
                <w:lang w:bidi="ar"/>
              </w:rPr>
              <w:t>情景演绎类</w:t>
            </w:r>
          </w:p>
        </w:tc>
      </w:tr>
      <w:tr w:rsidR="00E4163E" w14:paraId="368B8604" w14:textId="77777777">
        <w:trPr>
          <w:trHeight w:val="5147"/>
          <w:jc w:val="center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2837F" w14:textId="77777777" w:rsidR="00E4163E" w:rsidRDefault="005241CB">
            <w:pPr>
              <w:adjustRightInd w:val="0"/>
              <w:snapToGrid w:val="0"/>
              <w:spacing w:line="570" w:lineRule="exact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Times New Roman" w:hAnsi="Times New Roman" w:hint="eastAsia"/>
                <w:bCs/>
                <w:sz w:val="28"/>
                <w:szCs w:val="28"/>
                <w:lang w:bidi="ar"/>
              </w:rPr>
              <w:t>内容简介（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ar"/>
              </w:rPr>
              <w:t>300</w:t>
            </w:r>
            <w:r>
              <w:rPr>
                <w:rFonts w:ascii="Times New Roman" w:hAnsi="Times New Roman" w:hint="eastAsia"/>
                <w:bCs/>
                <w:sz w:val="28"/>
                <w:szCs w:val="28"/>
                <w:lang w:bidi="ar"/>
              </w:rPr>
              <w:t>字以内）</w:t>
            </w:r>
          </w:p>
        </w:tc>
      </w:tr>
      <w:tr w:rsidR="00E4163E" w14:paraId="0BB9938A" w14:textId="77777777">
        <w:trPr>
          <w:trHeight w:val="1413"/>
          <w:jc w:val="center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109FE" w14:textId="77777777" w:rsidR="00E4163E" w:rsidRDefault="005241CB">
            <w:pPr>
              <w:adjustRightInd w:val="0"/>
              <w:snapToGrid w:val="0"/>
              <w:spacing w:line="500" w:lineRule="exact"/>
              <w:jc w:val="center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作品单位</w:t>
            </w:r>
          </w:p>
          <w:p w14:paraId="3A091424" w14:textId="77777777" w:rsidR="00E4163E" w:rsidRDefault="005241CB">
            <w:pPr>
              <w:adjustRightInd w:val="0"/>
              <w:snapToGrid w:val="0"/>
              <w:spacing w:line="500" w:lineRule="exact"/>
              <w:jc w:val="center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意</w:t>
            </w: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 xml:space="preserve">    </w:t>
            </w: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见</w:t>
            </w:r>
          </w:p>
        </w:tc>
        <w:tc>
          <w:tcPr>
            <w:tcW w:w="7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66BC5" w14:textId="77777777" w:rsidR="00E4163E" w:rsidRDefault="00E4163E">
            <w:pPr>
              <w:adjustRightInd w:val="0"/>
              <w:snapToGrid w:val="0"/>
              <w:spacing w:line="570" w:lineRule="exact"/>
              <w:rPr>
                <w:rFonts w:hAnsi="宋体"/>
                <w:sz w:val="28"/>
                <w:szCs w:val="28"/>
              </w:rPr>
            </w:pPr>
          </w:p>
          <w:p w14:paraId="53710B01" w14:textId="77777777" w:rsidR="00E4163E" w:rsidRDefault="005241CB">
            <w:pPr>
              <w:snapToGrid w:val="0"/>
              <w:spacing w:line="500" w:lineRule="exact"/>
              <w:ind w:firstLineChars="1400" w:firstLine="3862"/>
              <w:rPr>
                <w:sz w:val="28"/>
                <w:szCs w:val="28"/>
              </w:rPr>
            </w:pPr>
            <w:r>
              <w:rPr>
                <w:rFonts w:hAnsi="Times New Roman" w:hint="eastAsia"/>
                <w:sz w:val="28"/>
                <w:szCs w:val="28"/>
                <w:lang w:bidi="ar"/>
              </w:rPr>
              <w:t>单位盖章：</w:t>
            </w:r>
          </w:p>
          <w:p w14:paraId="32C0062C" w14:textId="77777777" w:rsidR="00E4163E" w:rsidRDefault="005241CB">
            <w:pPr>
              <w:adjustRightInd w:val="0"/>
              <w:snapToGrid w:val="0"/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                  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日期：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年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月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日</w:t>
            </w:r>
          </w:p>
        </w:tc>
      </w:tr>
      <w:tr w:rsidR="00E4163E" w14:paraId="7622FA84" w14:textId="77777777">
        <w:trPr>
          <w:trHeight w:val="2145"/>
          <w:jc w:val="center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DC888" w14:textId="77777777" w:rsidR="00E4163E" w:rsidRDefault="005241CB">
            <w:pPr>
              <w:adjustRightInd w:val="0"/>
              <w:snapToGrid w:val="0"/>
              <w:spacing w:line="500" w:lineRule="exact"/>
              <w:jc w:val="center"/>
              <w:rPr>
                <w:rFonts w:ascii="黑体" w:eastAsia="黑体" w:hAnsi="宋体" w:cs="黑体"/>
                <w:sz w:val="28"/>
                <w:szCs w:val="28"/>
                <w:lang w:bidi="ar"/>
              </w:rPr>
            </w:pP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作品意识形态审核情况及推荐单位意</w:t>
            </w: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 xml:space="preserve">      </w:t>
            </w:r>
            <w:r>
              <w:rPr>
                <w:rFonts w:ascii="黑体" w:eastAsia="黑体" w:hAnsi="宋体" w:cs="黑体" w:hint="eastAsia"/>
                <w:sz w:val="28"/>
                <w:szCs w:val="28"/>
                <w:lang w:bidi="ar"/>
              </w:rPr>
              <w:t>见</w:t>
            </w:r>
          </w:p>
        </w:tc>
        <w:tc>
          <w:tcPr>
            <w:tcW w:w="7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2FA79" w14:textId="77777777" w:rsidR="00E4163E" w:rsidRDefault="00E4163E">
            <w:pPr>
              <w:snapToGrid w:val="0"/>
              <w:spacing w:line="570" w:lineRule="exact"/>
              <w:rPr>
                <w:rFonts w:hAnsi="Times New Roman"/>
                <w:sz w:val="28"/>
                <w:szCs w:val="28"/>
                <w:lang w:bidi="ar"/>
              </w:rPr>
            </w:pPr>
          </w:p>
          <w:p w14:paraId="17AFD178" w14:textId="77777777" w:rsidR="00E4163E" w:rsidRDefault="00E4163E">
            <w:pPr>
              <w:snapToGrid w:val="0"/>
              <w:spacing w:line="500" w:lineRule="exact"/>
              <w:ind w:firstLineChars="1400" w:firstLine="3862"/>
              <w:rPr>
                <w:rFonts w:hAnsi="Times New Roman"/>
                <w:sz w:val="28"/>
                <w:szCs w:val="28"/>
                <w:lang w:bidi="ar"/>
              </w:rPr>
            </w:pPr>
          </w:p>
          <w:p w14:paraId="4F03B672" w14:textId="77777777" w:rsidR="00E4163E" w:rsidRDefault="005241CB">
            <w:pPr>
              <w:snapToGrid w:val="0"/>
              <w:spacing w:line="500" w:lineRule="exact"/>
              <w:ind w:firstLineChars="1400" w:firstLine="3862"/>
              <w:rPr>
                <w:sz w:val="28"/>
                <w:szCs w:val="28"/>
              </w:rPr>
            </w:pPr>
            <w:r>
              <w:rPr>
                <w:rFonts w:hAnsi="Times New Roman" w:hint="eastAsia"/>
                <w:sz w:val="28"/>
                <w:szCs w:val="28"/>
                <w:lang w:bidi="ar"/>
              </w:rPr>
              <w:t>单位盖章：</w:t>
            </w:r>
          </w:p>
          <w:p w14:paraId="5C7B02B0" w14:textId="77777777" w:rsidR="00E4163E" w:rsidRDefault="005241CB">
            <w:pPr>
              <w:adjustRightInd w:val="0"/>
              <w:snapToGrid w:val="0"/>
              <w:spacing w:line="500" w:lineRule="exact"/>
              <w:jc w:val="center"/>
              <w:rPr>
                <w:rFonts w:hAnsi="Times New Roman"/>
                <w:sz w:val="28"/>
                <w:szCs w:val="28"/>
                <w:lang w:bidi="ar"/>
              </w:rPr>
            </w:pP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                  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日期：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年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月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hAnsi="Times New Roman" w:hint="eastAsia"/>
                <w:sz w:val="28"/>
                <w:szCs w:val="28"/>
                <w:lang w:bidi="ar"/>
              </w:rPr>
              <w:t>日</w:t>
            </w:r>
          </w:p>
        </w:tc>
      </w:tr>
    </w:tbl>
    <w:p w14:paraId="36F19F54" w14:textId="77777777" w:rsidR="00E4163E" w:rsidRDefault="00E4163E">
      <w:pPr>
        <w:spacing w:line="14" w:lineRule="exact"/>
        <w:jc w:val="left"/>
      </w:pPr>
    </w:p>
    <w:sectPr w:rsidR="00E4163E">
      <w:footerReference w:type="default" r:id="rId8"/>
      <w:pgSz w:w="11906" w:h="16838"/>
      <w:pgMar w:top="2098" w:right="1474" w:bottom="1247" w:left="1587" w:header="851" w:footer="1531" w:gutter="0"/>
      <w:cols w:space="0"/>
      <w:titlePg/>
      <w:docGrid w:type="linesAndChars" w:linePitch="613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03DA" w14:textId="77777777" w:rsidR="005241CB" w:rsidRDefault="005241CB">
      <w:r>
        <w:separator/>
      </w:r>
    </w:p>
  </w:endnote>
  <w:endnote w:type="continuationSeparator" w:id="0">
    <w:p w14:paraId="3D3F1D68" w14:textId="77777777" w:rsidR="005241CB" w:rsidRDefault="0052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00000003" w:usb1="080E0000" w:usb2="0000001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86B0" w14:textId="77777777" w:rsidR="00E4163E" w:rsidRDefault="005241C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599877" wp14:editId="0E3ADD1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136553" w14:textId="77777777" w:rsidR="00E4163E" w:rsidRDefault="005241CB">
                          <w:pPr>
                            <w:pStyle w:val="a3"/>
                            <w:ind w:leftChars="100" w:left="320" w:rightChars="100" w:right="32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99877"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PxGwIAABc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4E3z8RsCAAAX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14:paraId="1B136553" w14:textId="77777777" w:rsidR="00E4163E" w:rsidRDefault="005241CB">
                    <w:pPr>
                      <w:pStyle w:val="a3"/>
                      <w:ind w:leftChars="100" w:left="320" w:rightChars="100" w:right="32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7E1B6" w14:textId="77777777" w:rsidR="005241CB" w:rsidRDefault="005241CB">
      <w:r>
        <w:separator/>
      </w:r>
    </w:p>
  </w:footnote>
  <w:footnote w:type="continuationSeparator" w:id="0">
    <w:p w14:paraId="424F2C32" w14:textId="77777777" w:rsidR="005241CB" w:rsidRDefault="00524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defaultTabStop w:val="420"/>
  <w:drawingGridHorizontalSpacing w:val="158"/>
  <w:drawingGridVerticalSpacing w:val="30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EwNTVlYWI4NDYyZWYwNDM5YmQ1YjI2YjI0M2NmODEifQ=="/>
  </w:docVars>
  <w:rsids>
    <w:rsidRoot w:val="28982020"/>
    <w:rsid w:val="000D3F59"/>
    <w:rsid w:val="005241CB"/>
    <w:rsid w:val="00D71D54"/>
    <w:rsid w:val="00E4163E"/>
    <w:rsid w:val="00F02A23"/>
    <w:rsid w:val="02921FBB"/>
    <w:rsid w:val="06B47EE7"/>
    <w:rsid w:val="09B863B6"/>
    <w:rsid w:val="0C2875F3"/>
    <w:rsid w:val="101852E0"/>
    <w:rsid w:val="165361CB"/>
    <w:rsid w:val="16CA11E4"/>
    <w:rsid w:val="1F2A4018"/>
    <w:rsid w:val="1F4D12F6"/>
    <w:rsid w:val="26E4095C"/>
    <w:rsid w:val="27B32551"/>
    <w:rsid w:val="28982020"/>
    <w:rsid w:val="2A653456"/>
    <w:rsid w:val="2CFF266D"/>
    <w:rsid w:val="2DF24F49"/>
    <w:rsid w:val="30FC19AD"/>
    <w:rsid w:val="31715C42"/>
    <w:rsid w:val="31E45F60"/>
    <w:rsid w:val="36F848DC"/>
    <w:rsid w:val="3CB173A0"/>
    <w:rsid w:val="42FE29EE"/>
    <w:rsid w:val="463352C3"/>
    <w:rsid w:val="4FB33F8F"/>
    <w:rsid w:val="50733465"/>
    <w:rsid w:val="5B86767C"/>
    <w:rsid w:val="62016158"/>
    <w:rsid w:val="65F056D0"/>
    <w:rsid w:val="6DF57A00"/>
    <w:rsid w:val="706442DB"/>
    <w:rsid w:val="70DC5C09"/>
    <w:rsid w:val="737E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EE29EA"/>
  <w15:docId w15:val="{DE699698-B5A5-4423-B6EE-9CD25743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仿宋_GB2312" w:cs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Emphasis"/>
    <w:basedOn w:val="a0"/>
    <w:qFormat/>
    <w:rPr>
      <w:i/>
    </w:rPr>
  </w:style>
  <w:style w:type="character" w:customStyle="1" w:styleId="a4">
    <w:name w:val="页脚 字符"/>
    <w:basedOn w:val="a0"/>
    <w:link w:val="a3"/>
    <w:qFormat/>
    <w:rPr>
      <w:rFonts w:ascii="仿宋_GB2312" w:eastAsia="仿宋_GB2312" w:cs="仿宋_GB2312" w:hint="eastAsia"/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仿宋_GB2312" w:eastAsia="仿宋_GB2312" w:cs="仿宋_GB2312" w:hint="eastAsi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7096;&#32418;&#22836;&#20415;&#31546;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E0585A-3889-43BF-88E5-4BD60122179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部红头便笺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</cp:lastModifiedBy>
  <cp:revision>2</cp:revision>
  <cp:lastPrinted>2026-09-10T02:59:00Z</cp:lastPrinted>
  <dcterms:created xsi:type="dcterms:W3CDTF">2026-09-15T07:21:00Z</dcterms:created>
  <dcterms:modified xsi:type="dcterms:W3CDTF">2026-09-15T07:21:00Z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7EEAE5311C914BFBB0C415BE64DFFFD8_13</vt:lpwstr>
  </property>
  <property fmtid="{D5CDD505-2E9C-101B-9397-08002B2CF9AE}" pid="4" name="KSOTemplateDocerSaveRecord">
    <vt:lpwstr>eyJoZGlkIjoiNTQwNmM1MzRlYzAyMjFkN2M3Y2Q5ZmM4NTBkYmJjNDYiLCJ1c2VySWQiOiIxODY3MjM1NTc1In0=</vt:lpwstr>
  </property>
</Properties>
</file>